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9080F" w14:textId="5A43A8A8" w:rsidR="00462D9A" w:rsidRDefault="002A3E8A">
      <w:pPr>
        <w:jc w:val="center"/>
      </w:pPr>
      <w:r>
        <w:rPr>
          <w:rFonts w:ascii="標楷體" w:eastAsia="標楷體" w:hAnsi="標楷體"/>
          <w:sz w:val="32"/>
        </w:rPr>
        <w:t>計畫主持人更換通知</w:t>
      </w:r>
    </w:p>
    <w:p w14:paraId="05A6E1D2" w14:textId="7A0483D0" w:rsidR="00462D9A" w:rsidRDefault="002A3E8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原因說明：</w:t>
      </w:r>
      <w:r>
        <w:rPr>
          <w:rFonts w:ascii="標楷體" w:eastAsia="標楷體" w:hAnsi="標楷體" w:hint="eastAsia"/>
          <w:sz w:val="28"/>
          <w:szCs w:val="28"/>
        </w:rPr>
        <w:t>(經費查詢系統會編計畫主持人變更時，請填寫本表並說明原因)</w:t>
      </w:r>
    </w:p>
    <w:p w14:paraId="0E9877E6" w14:textId="29C1401F" w:rsidR="00462D9A" w:rsidRDefault="00462D9A">
      <w:pPr>
        <w:rPr>
          <w:rFonts w:ascii="標楷體" w:eastAsia="標楷體" w:hAnsi="標楷體"/>
          <w:sz w:val="28"/>
          <w:szCs w:val="28"/>
        </w:rPr>
      </w:pPr>
    </w:p>
    <w:p w14:paraId="75C5A1CD" w14:textId="39DD2CAF" w:rsidR="002A3E8A" w:rsidRDefault="002A3E8A">
      <w:pPr>
        <w:rPr>
          <w:rFonts w:ascii="標楷體" w:eastAsia="標楷體" w:hAnsi="標楷體"/>
          <w:sz w:val="28"/>
          <w:szCs w:val="28"/>
        </w:rPr>
      </w:pPr>
    </w:p>
    <w:p w14:paraId="75080F1C" w14:textId="77777777" w:rsidR="002A3E8A" w:rsidRDefault="002A3E8A">
      <w:pPr>
        <w:rPr>
          <w:rFonts w:ascii="標楷體" w:eastAsia="標楷體" w:hAnsi="標楷體" w:hint="eastAsia"/>
          <w:sz w:val="28"/>
          <w:szCs w:val="28"/>
        </w:rPr>
      </w:pPr>
    </w:p>
    <w:tbl>
      <w:tblPr>
        <w:tblW w:w="1034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84"/>
        <w:gridCol w:w="3856"/>
        <w:gridCol w:w="2551"/>
        <w:gridCol w:w="2552"/>
      </w:tblGrid>
      <w:tr w:rsidR="00462D9A" w14:paraId="39F24224" w14:textId="77777777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C7CF6" w14:textId="77777777" w:rsidR="00462D9A" w:rsidRDefault="002A3E8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會計編號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2AB01" w14:textId="77777777" w:rsidR="00462D9A" w:rsidRDefault="002A3E8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計畫名稱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723B4" w14:textId="77777777" w:rsidR="00462D9A" w:rsidRDefault="002A3E8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原計畫主持人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/>
                <w:sz w:val="28"/>
                <w:szCs w:val="28"/>
              </w:rPr>
              <w:t>（簽章）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157CE" w14:textId="77777777" w:rsidR="00462D9A" w:rsidRDefault="002A3E8A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新計畫主持人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/>
                <w:sz w:val="28"/>
                <w:szCs w:val="28"/>
              </w:rPr>
              <w:t>（簽章）</w:t>
            </w:r>
          </w:p>
        </w:tc>
      </w:tr>
      <w:tr w:rsidR="00462D9A" w14:paraId="1743500F" w14:textId="77777777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043C9" w14:textId="77777777" w:rsidR="00462D9A" w:rsidRDefault="00462D9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52E4B" w14:textId="77777777" w:rsidR="00462D9A" w:rsidRDefault="00462D9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DB688" w14:textId="77777777" w:rsidR="00462D9A" w:rsidRDefault="00462D9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05D97" w14:textId="77777777" w:rsidR="00462D9A" w:rsidRDefault="00462D9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62D9A" w14:paraId="2B3D785C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32000" w14:textId="77777777" w:rsidR="00462D9A" w:rsidRDefault="00462D9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F5D97" w14:textId="77777777" w:rsidR="00462D9A" w:rsidRDefault="00462D9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64F89" w14:textId="77777777" w:rsidR="00462D9A" w:rsidRDefault="00462D9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600E6" w14:textId="77777777" w:rsidR="00462D9A" w:rsidRDefault="00462D9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03F1E30" w14:textId="77777777" w:rsidR="00462D9A" w:rsidRDefault="00462D9A">
      <w:pPr>
        <w:rPr>
          <w:rFonts w:ascii="標楷體" w:eastAsia="標楷體" w:hAnsi="標楷體"/>
          <w:sz w:val="28"/>
          <w:szCs w:val="28"/>
        </w:rPr>
      </w:pPr>
    </w:p>
    <w:p w14:paraId="4075FD31" w14:textId="77777777" w:rsidR="00462D9A" w:rsidRDefault="002A3E8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承辦人及分機：</w:t>
      </w:r>
    </w:p>
    <w:p w14:paraId="097F0E0E" w14:textId="77777777" w:rsidR="00462D9A" w:rsidRDefault="00462D9A">
      <w:pPr>
        <w:rPr>
          <w:rFonts w:ascii="標楷體" w:eastAsia="標楷體" w:hAnsi="標楷體"/>
          <w:sz w:val="28"/>
          <w:szCs w:val="28"/>
        </w:rPr>
      </w:pPr>
    </w:p>
    <w:p w14:paraId="6A4AECF9" w14:textId="77777777" w:rsidR="00462D9A" w:rsidRDefault="002A3E8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一級單位主管（簽章）：</w:t>
      </w:r>
    </w:p>
    <w:p w14:paraId="57720E02" w14:textId="77777777" w:rsidR="00462D9A" w:rsidRDefault="002A3E8A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BC7B12" wp14:editId="48CA3BC1">
                <wp:simplePos x="0" y="0"/>
                <wp:positionH relativeFrom="margin">
                  <wp:align>left</wp:align>
                </wp:positionH>
                <wp:positionV relativeFrom="paragraph">
                  <wp:posOffset>159389</wp:posOffset>
                </wp:positionV>
                <wp:extent cx="3143250" cy="1828800"/>
                <wp:effectExtent l="0" t="0" r="19050" b="19050"/>
                <wp:wrapNone/>
                <wp:docPr id="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1828800"/>
                        </a:xfrm>
                        <a:prstGeom prst="rect">
                          <a:avLst/>
                        </a:prstGeom>
                        <a:noFill/>
                        <a:ln w="3172" cap="flat">
                          <a:solidFill>
                            <a:srgbClr val="BFBFBF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042D945C" w14:textId="77777777" w:rsidR="00462D9A" w:rsidRDefault="002A3E8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原計畫會編單位主管：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BC7B12" id="矩形 2" o:spid="_x0000_s1026" style="position:absolute;margin-left:0;margin-top:12.55pt;width:247.5pt;height:2in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" filled="f" strokecolor="#bfbfbf" strokeweight=".08811mm">
                <v:textbox>
                  <w:txbxContent>
                    <w:p w14:paraId="042D945C" w14:textId="77777777" w:rsidR="00462D9A" w:rsidRDefault="002A3E8A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原計畫會編單位主管：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1632944" wp14:editId="2432DA7D">
                <wp:simplePos x="0" y="0"/>
                <wp:positionH relativeFrom="margin">
                  <wp:posOffset>4133846</wp:posOffset>
                </wp:positionH>
                <wp:positionV relativeFrom="paragraph">
                  <wp:posOffset>120645</wp:posOffset>
                </wp:positionV>
                <wp:extent cx="2371094" cy="1856744"/>
                <wp:effectExtent l="0" t="0" r="10156" b="10156"/>
                <wp:wrapNone/>
                <wp:docPr id="2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094" cy="1856744"/>
                        </a:xfrm>
                        <a:prstGeom prst="rect">
                          <a:avLst/>
                        </a:prstGeom>
                        <a:noFill/>
                        <a:ln w="3172" cap="flat">
                          <a:solidFill>
                            <a:srgbClr val="BFBFBF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3CBC43CC" w14:textId="77777777" w:rsidR="00462D9A" w:rsidRDefault="002A3E8A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高教深耕計畫推動辦公室戳章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632944" id="矩形 1" o:spid="_x0000_s1027" style="position:absolute;margin-left:325.5pt;margin-top:9.5pt;width:186.7pt;height:146.2pt;z-index: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" filled="f" strokecolor="#bfbfbf" strokeweight=".08811mm">
                <v:textbox>
                  <w:txbxContent>
                    <w:p w14:paraId="3CBC43CC" w14:textId="77777777" w:rsidR="00462D9A" w:rsidRDefault="002A3E8A">
                      <w:pPr>
                        <w:jc w:val="center"/>
                      </w:pPr>
                      <w:r>
                        <w:rPr>
                          <w:rFonts w:ascii="標楷體" w:eastAsia="標楷體" w:hAnsi="標楷體"/>
                        </w:rPr>
                        <w:t>高教深耕計畫推動辦公室戳章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903EBD" w14:textId="77777777" w:rsidR="00462D9A" w:rsidRDefault="00462D9A">
      <w:pPr>
        <w:rPr>
          <w:rFonts w:ascii="標楷體" w:eastAsia="標楷體" w:hAnsi="標楷體"/>
          <w:sz w:val="28"/>
          <w:szCs w:val="28"/>
        </w:rPr>
      </w:pPr>
    </w:p>
    <w:p w14:paraId="31C3B499" w14:textId="77777777" w:rsidR="00462D9A" w:rsidRDefault="00462D9A">
      <w:pPr>
        <w:rPr>
          <w:rFonts w:ascii="標楷體" w:eastAsia="標楷體" w:hAnsi="標楷體"/>
          <w:sz w:val="28"/>
          <w:szCs w:val="28"/>
        </w:rPr>
      </w:pPr>
    </w:p>
    <w:p w14:paraId="3BF4268D" w14:textId="77777777" w:rsidR="00462D9A" w:rsidRDefault="00462D9A"/>
    <w:p w14:paraId="2077C851" w14:textId="77777777" w:rsidR="00462D9A" w:rsidRDefault="00462D9A"/>
    <w:p w14:paraId="2E4C7DC7" w14:textId="77777777" w:rsidR="00462D9A" w:rsidRDefault="00462D9A"/>
    <w:p w14:paraId="47821788" w14:textId="77777777" w:rsidR="00462D9A" w:rsidRDefault="00462D9A"/>
    <w:p w14:paraId="64CD86E2" w14:textId="77777777" w:rsidR="00462D9A" w:rsidRDefault="002A3E8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F4BD82" wp14:editId="411704BC">
                <wp:simplePos x="0" y="0"/>
                <wp:positionH relativeFrom="margin">
                  <wp:align>left</wp:align>
                </wp:positionH>
                <wp:positionV relativeFrom="paragraph">
                  <wp:posOffset>485775</wp:posOffset>
                </wp:positionV>
                <wp:extent cx="3152778" cy="1904996"/>
                <wp:effectExtent l="0" t="0" r="28572" b="19054"/>
                <wp:wrapNone/>
                <wp:docPr id="3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8" cy="1904996"/>
                        </a:xfrm>
                        <a:prstGeom prst="rect">
                          <a:avLst/>
                        </a:prstGeom>
                        <a:noFill/>
                        <a:ln w="3172" cap="flat">
                          <a:solidFill>
                            <a:srgbClr val="BFBFBF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31E589D" w14:textId="77777777" w:rsidR="00462D9A" w:rsidRDefault="002A3E8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新計畫會編單位主管：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F4BD82" id="_x0000_s1028" style="position:absolute;margin-left:0;margin-top:38.25pt;width:248.25pt;height:150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" filled="f" strokecolor="#bfbfbf" strokeweight=".08811mm">
                <v:textbox>
                  <w:txbxContent>
                    <w:p w14:paraId="131E589D" w14:textId="77777777" w:rsidR="00462D9A" w:rsidRDefault="002A3E8A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新計畫會編單位主管：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462D9A">
      <w:pgSz w:w="11906" w:h="16838"/>
      <w:pgMar w:top="567" w:right="567" w:bottom="567" w:left="567" w:header="720" w:footer="720" w:gutter="0"/>
      <w:cols w:space="720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4E96B" w14:textId="77777777" w:rsidR="00000000" w:rsidRDefault="002A3E8A">
      <w:r>
        <w:separator/>
      </w:r>
    </w:p>
  </w:endnote>
  <w:endnote w:type="continuationSeparator" w:id="0">
    <w:p w14:paraId="232D61F5" w14:textId="77777777" w:rsidR="00000000" w:rsidRDefault="002A3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D7857" w14:textId="77777777" w:rsidR="00000000" w:rsidRDefault="002A3E8A">
      <w:r>
        <w:rPr>
          <w:color w:val="000000"/>
        </w:rPr>
        <w:separator/>
      </w:r>
    </w:p>
  </w:footnote>
  <w:footnote w:type="continuationSeparator" w:id="0">
    <w:p w14:paraId="6BA85BFA" w14:textId="77777777" w:rsidR="00000000" w:rsidRDefault="002A3E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62D9A"/>
    <w:rsid w:val="0010088A"/>
    <w:rsid w:val="002A3E8A"/>
    <w:rsid w:val="0046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2C3D90B"/>
  <w15:docId w15:val="{FE215C35-E0EE-4E84-868D-AA1E34EF8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lastModifiedBy>10601023@ncku.edu.tw</cp:lastModifiedBy>
  <cp:revision>3</cp:revision>
  <cp:lastPrinted>2016-08-08T03:24:00Z</cp:lastPrinted>
  <dcterms:created xsi:type="dcterms:W3CDTF">2026-03-17T00:45:00Z</dcterms:created>
  <dcterms:modified xsi:type="dcterms:W3CDTF">2026-03-17T00:47:00Z</dcterms:modified>
</cp:coreProperties>
</file>